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21CF" w14:textId="77777777" w:rsidR="007147D5" w:rsidRDefault="00FD371F" w:rsidP="00FD37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Antrag auf Zulassung zum </w:t>
      </w:r>
    </w:p>
    <w:p w14:paraId="26D5D363" w14:textId="77777777" w:rsidR="00D812D8" w:rsidRDefault="007147D5" w:rsidP="007147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="006F1901">
        <w:rPr>
          <w:b/>
          <w:sz w:val="28"/>
          <w:szCs w:val="28"/>
        </w:rPr>
        <w:t>Weiterbildungs-</w:t>
      </w:r>
      <w:r w:rsidR="00FD371F">
        <w:rPr>
          <w:b/>
          <w:sz w:val="28"/>
          <w:szCs w:val="28"/>
        </w:rPr>
        <w:t>Masterstudiengang Evaluation</w:t>
      </w:r>
      <w:r>
        <w:rPr>
          <w:b/>
          <w:sz w:val="28"/>
          <w:szCs w:val="28"/>
        </w:rPr>
        <w:t>“</w:t>
      </w:r>
    </w:p>
    <w:p w14:paraId="741B3C34" w14:textId="4DC56D39" w:rsidR="00FD371F" w:rsidRDefault="00FD371F" w:rsidP="00FD371F">
      <w:pPr>
        <w:jc w:val="center"/>
        <w:rPr>
          <w:b/>
          <w:szCs w:val="22"/>
        </w:rPr>
      </w:pPr>
      <w:r w:rsidRPr="00FD371F">
        <w:rPr>
          <w:b/>
          <w:szCs w:val="22"/>
        </w:rPr>
        <w:t>Wintersemester 202</w:t>
      </w:r>
      <w:r w:rsidR="00F41D8C">
        <w:rPr>
          <w:b/>
          <w:szCs w:val="22"/>
        </w:rPr>
        <w:t>4/2025</w:t>
      </w:r>
    </w:p>
    <w:p w14:paraId="53E17C6B" w14:textId="77777777" w:rsidR="00FD371F" w:rsidRDefault="00FD371F" w:rsidP="00FD371F">
      <w:pPr>
        <w:jc w:val="center"/>
        <w:rPr>
          <w:b/>
          <w:szCs w:val="22"/>
        </w:rPr>
      </w:pPr>
    </w:p>
    <w:p w14:paraId="0C6EF382" w14:textId="77777777" w:rsidR="00FD371F" w:rsidRDefault="00FD371F" w:rsidP="00FD371F">
      <w:pPr>
        <w:rPr>
          <w:b/>
          <w:sz w:val="28"/>
          <w:szCs w:val="28"/>
        </w:rPr>
      </w:pPr>
      <w:r w:rsidRPr="00FD371F">
        <w:rPr>
          <w:b/>
          <w:sz w:val="28"/>
          <w:szCs w:val="28"/>
        </w:rPr>
        <w:t>Angaben zur Person</w:t>
      </w:r>
    </w:p>
    <w:p w14:paraId="17808584" w14:textId="60CF37B1" w:rsidR="00FD371F" w:rsidRDefault="00FD371F" w:rsidP="00FD371F">
      <w:pPr>
        <w:rPr>
          <w:szCs w:val="22"/>
        </w:rPr>
      </w:pPr>
      <w:r>
        <w:rPr>
          <w:szCs w:val="22"/>
        </w:rPr>
        <w:t>Nachname: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100764793"/>
          <w:placeholder>
            <w:docPart w:val="DefaultPlaceholder_-1854013440"/>
          </w:placeholder>
        </w:sdtPr>
        <w:sdtEndPr/>
        <w:sdtContent/>
      </w:sdt>
    </w:p>
    <w:p w14:paraId="388ED0C7" w14:textId="77777777" w:rsidR="00FD371F" w:rsidRDefault="00FD371F" w:rsidP="00FD371F">
      <w:pPr>
        <w:rPr>
          <w:szCs w:val="22"/>
        </w:rPr>
      </w:pPr>
      <w:r>
        <w:rPr>
          <w:szCs w:val="22"/>
        </w:rPr>
        <w:t>Geburtsname: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41535850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9EC2221" w14:textId="77777777" w:rsidR="00FD371F" w:rsidRDefault="00FD371F" w:rsidP="00FD371F">
      <w:pPr>
        <w:rPr>
          <w:szCs w:val="22"/>
        </w:rPr>
      </w:pPr>
      <w:r>
        <w:rPr>
          <w:szCs w:val="22"/>
        </w:rPr>
        <w:t>Vorname(n):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369042428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2E642E6" w14:textId="77777777" w:rsidR="00FD371F" w:rsidRDefault="00FD371F" w:rsidP="00FD371F">
      <w:pPr>
        <w:rPr>
          <w:szCs w:val="22"/>
        </w:rPr>
      </w:pPr>
      <w:r>
        <w:rPr>
          <w:szCs w:val="22"/>
        </w:rPr>
        <w:t>Geschlecht: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33922616"/>
          <w:placeholder>
            <w:docPart w:val="DefaultPlaceholder_-1854013439"/>
          </w:placeholder>
          <w:showingPlcHdr/>
          <w:comboBox>
            <w:listItem w:value="Wählen Sie ein Element aus."/>
            <w:listItem w:displayText="männlich" w:value="männlich"/>
            <w:listItem w:displayText="weiblich" w:value="weiblich"/>
            <w:listItem w:displayText="divers" w:value="divers"/>
          </w:comboBox>
        </w:sdtPr>
        <w:sdtEndPr/>
        <w:sdtContent>
          <w:r w:rsidR="00E80521" w:rsidRPr="0056719B">
            <w:rPr>
              <w:rStyle w:val="Platzhaltertext"/>
            </w:rPr>
            <w:t>Wählen Sie ein Element aus.</w:t>
          </w:r>
        </w:sdtContent>
      </w:sdt>
    </w:p>
    <w:p w14:paraId="66A15582" w14:textId="77777777" w:rsidR="00FD371F" w:rsidRDefault="00FD371F" w:rsidP="00FD371F">
      <w:pPr>
        <w:rPr>
          <w:szCs w:val="22"/>
        </w:rPr>
      </w:pPr>
      <w:r>
        <w:rPr>
          <w:szCs w:val="22"/>
        </w:rPr>
        <w:t>Geburtsdatum: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7524573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65A41E7" w14:textId="77777777" w:rsidR="00FD371F" w:rsidRDefault="00FD371F" w:rsidP="00FD371F">
      <w:pPr>
        <w:rPr>
          <w:szCs w:val="22"/>
        </w:rPr>
      </w:pPr>
      <w:r>
        <w:rPr>
          <w:szCs w:val="22"/>
        </w:rPr>
        <w:t>Geburtsort: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455531828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F9F276A" w14:textId="77777777" w:rsidR="00FD371F" w:rsidRDefault="00FD371F" w:rsidP="00FD371F">
      <w:pPr>
        <w:rPr>
          <w:szCs w:val="22"/>
        </w:rPr>
      </w:pPr>
      <w:r>
        <w:rPr>
          <w:szCs w:val="22"/>
        </w:rPr>
        <w:t>Nationalität</w:t>
      </w:r>
      <w:r w:rsidR="006F1901">
        <w:rPr>
          <w:szCs w:val="22"/>
        </w:rPr>
        <w:t>(en):</w:t>
      </w:r>
      <w:r w:rsidR="006F1901"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80488893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77B7E7F1" w14:textId="77777777" w:rsidR="00FD371F" w:rsidRDefault="00FD371F" w:rsidP="00FD3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Adresse</w:t>
      </w:r>
    </w:p>
    <w:p w14:paraId="654A11F8" w14:textId="77777777" w:rsidR="00FD371F" w:rsidRDefault="00FD371F" w:rsidP="00FD371F">
      <w:pPr>
        <w:rPr>
          <w:szCs w:val="22"/>
        </w:rPr>
      </w:pPr>
      <w:r>
        <w:rPr>
          <w:szCs w:val="22"/>
        </w:rPr>
        <w:t>Straße, Hausnummer: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287314225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5A03607" w14:textId="77777777" w:rsidR="00FD371F" w:rsidRDefault="00FD371F" w:rsidP="00FD371F">
      <w:pPr>
        <w:rPr>
          <w:szCs w:val="22"/>
        </w:rPr>
      </w:pPr>
      <w:r>
        <w:rPr>
          <w:szCs w:val="22"/>
        </w:rPr>
        <w:t>PLZ, Ort: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112773384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4E4589B4" w14:textId="77777777" w:rsidR="00FD371F" w:rsidRDefault="00FD371F" w:rsidP="00FD371F">
      <w:pPr>
        <w:rPr>
          <w:szCs w:val="22"/>
        </w:rPr>
      </w:pPr>
      <w:r>
        <w:rPr>
          <w:szCs w:val="22"/>
        </w:rPr>
        <w:t>Land: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-191931699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CC08C17" w14:textId="77777777" w:rsidR="00FD371F" w:rsidRDefault="00FD371F" w:rsidP="00FD371F">
      <w:pPr>
        <w:rPr>
          <w:szCs w:val="22"/>
        </w:rPr>
      </w:pPr>
      <w:r>
        <w:rPr>
          <w:szCs w:val="22"/>
        </w:rPr>
        <w:t>Telefonnummer: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-1793132730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1CB360E" w14:textId="77777777" w:rsidR="00FD371F" w:rsidRDefault="00FD371F" w:rsidP="00FD371F">
      <w:pPr>
        <w:rPr>
          <w:szCs w:val="22"/>
        </w:rPr>
      </w:pPr>
      <w:r>
        <w:rPr>
          <w:szCs w:val="22"/>
        </w:rPr>
        <w:t>E-Mail-Adresse:</w:t>
      </w:r>
      <w:r>
        <w:rPr>
          <w:szCs w:val="22"/>
        </w:rPr>
        <w:tab/>
      </w:r>
      <w:r>
        <w:rPr>
          <w:szCs w:val="22"/>
        </w:rPr>
        <w:tab/>
      </w:r>
      <w:sdt>
        <w:sdtPr>
          <w:rPr>
            <w:szCs w:val="22"/>
          </w:rPr>
          <w:id w:val="-1201927090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4BE59FE9" w14:textId="77777777" w:rsidR="00FD371F" w:rsidRDefault="00FD371F" w:rsidP="00FD3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Angaben zur Hochschulzugangsberechtigung (HZB)</w:t>
      </w:r>
    </w:p>
    <w:p w14:paraId="43348BE8" w14:textId="77777777" w:rsidR="00FD371F" w:rsidRDefault="00FD371F" w:rsidP="00FD371F">
      <w:pPr>
        <w:rPr>
          <w:szCs w:val="22"/>
        </w:rPr>
      </w:pPr>
      <w:r>
        <w:rPr>
          <w:szCs w:val="22"/>
        </w:rPr>
        <w:t xml:space="preserve">Welche Berechtigung zum Hochschulstudium haben Sie erworben? </w:t>
      </w:r>
    </w:p>
    <w:sdt>
      <w:sdtPr>
        <w:rPr>
          <w:szCs w:val="22"/>
        </w:rPr>
        <w:id w:val="1300966636"/>
        <w:placeholder>
          <w:docPart w:val="DefaultPlaceholder_-1854013440"/>
        </w:placeholder>
        <w:showingPlcHdr/>
      </w:sdtPr>
      <w:sdtEndPr/>
      <w:sdtContent>
        <w:p w14:paraId="51E80A16" w14:textId="77777777" w:rsidR="00FD371F" w:rsidRDefault="00FD371F" w:rsidP="00FD371F">
          <w:pPr>
            <w:rPr>
              <w:szCs w:val="22"/>
            </w:rPr>
          </w:pPr>
          <w:r w:rsidRPr="00C93880">
            <w:rPr>
              <w:rStyle w:val="Platzhaltertext"/>
            </w:rPr>
            <w:t>Klicken oder tippen Sie hier, um Text einzugeben.</w:t>
          </w:r>
        </w:p>
      </w:sdtContent>
    </w:sdt>
    <w:p w14:paraId="4DD7E0C8" w14:textId="77777777" w:rsidR="00FD371F" w:rsidRDefault="00FD371F" w:rsidP="00FD371F">
      <w:pPr>
        <w:rPr>
          <w:szCs w:val="22"/>
        </w:rPr>
      </w:pPr>
      <w:r>
        <w:rPr>
          <w:szCs w:val="22"/>
        </w:rPr>
        <w:t>Wann haben Sie ihre Hochschulzugangsberechtigung erworben?</w:t>
      </w:r>
    </w:p>
    <w:sdt>
      <w:sdtPr>
        <w:rPr>
          <w:szCs w:val="22"/>
        </w:rPr>
        <w:id w:val="-1488085133"/>
        <w:placeholder>
          <w:docPart w:val="DefaultPlaceholder_-1854013440"/>
        </w:placeholder>
        <w:showingPlcHdr/>
      </w:sdtPr>
      <w:sdtEndPr/>
      <w:sdtContent>
        <w:p w14:paraId="6DD73CFC" w14:textId="77777777" w:rsidR="00FD371F" w:rsidRDefault="00FD371F" w:rsidP="00FD371F">
          <w:pPr>
            <w:rPr>
              <w:szCs w:val="22"/>
            </w:rPr>
          </w:pPr>
          <w:r w:rsidRPr="00C93880">
            <w:rPr>
              <w:rStyle w:val="Platzhaltertext"/>
            </w:rPr>
            <w:t>Klicken oder tippen Sie hier, um Text einzugeben.</w:t>
          </w:r>
        </w:p>
      </w:sdtContent>
    </w:sdt>
    <w:p w14:paraId="754B71B3" w14:textId="77777777" w:rsidR="00FD371F" w:rsidRDefault="00FD371F" w:rsidP="00FD371F">
      <w:pPr>
        <w:rPr>
          <w:b/>
          <w:sz w:val="28"/>
          <w:szCs w:val="28"/>
        </w:rPr>
      </w:pPr>
    </w:p>
    <w:p w14:paraId="6A55DE6E" w14:textId="77777777" w:rsidR="00FD371F" w:rsidRDefault="00FD371F" w:rsidP="00FD371F">
      <w:pPr>
        <w:rPr>
          <w:b/>
          <w:sz w:val="28"/>
          <w:szCs w:val="28"/>
        </w:rPr>
      </w:pPr>
    </w:p>
    <w:p w14:paraId="7B430C48" w14:textId="77777777" w:rsidR="00FD371F" w:rsidRDefault="00FD371F" w:rsidP="00FD371F">
      <w:pPr>
        <w:rPr>
          <w:b/>
          <w:sz w:val="28"/>
          <w:szCs w:val="28"/>
        </w:rPr>
      </w:pPr>
    </w:p>
    <w:p w14:paraId="563B1CB1" w14:textId="77777777" w:rsidR="00FD371F" w:rsidRDefault="00FD371F" w:rsidP="00FD371F">
      <w:pPr>
        <w:rPr>
          <w:b/>
          <w:sz w:val="28"/>
          <w:szCs w:val="28"/>
        </w:rPr>
      </w:pPr>
    </w:p>
    <w:p w14:paraId="34C899ED" w14:textId="77777777" w:rsidR="00FD371F" w:rsidRDefault="00FD371F" w:rsidP="00FD371F">
      <w:pPr>
        <w:rPr>
          <w:b/>
          <w:sz w:val="28"/>
          <w:szCs w:val="28"/>
        </w:rPr>
      </w:pPr>
      <w:r w:rsidRPr="00FD371F">
        <w:rPr>
          <w:b/>
          <w:sz w:val="28"/>
          <w:szCs w:val="28"/>
        </w:rPr>
        <w:lastRenderedPageBreak/>
        <w:t>Angaben zum H</w:t>
      </w:r>
      <w:r>
        <w:rPr>
          <w:b/>
          <w:sz w:val="28"/>
          <w:szCs w:val="28"/>
        </w:rPr>
        <w:t>ochschulabschluss</w:t>
      </w:r>
    </w:p>
    <w:p w14:paraId="0EC5FAF5" w14:textId="77777777" w:rsidR="00FD371F" w:rsidRPr="00206842" w:rsidRDefault="00206842" w:rsidP="00206842">
      <w:pPr>
        <w:rPr>
          <w:sz w:val="20"/>
        </w:rPr>
      </w:pPr>
      <w:r w:rsidRPr="00206842">
        <w:rPr>
          <w:sz w:val="20"/>
        </w:rPr>
        <w:t>1.</w:t>
      </w:r>
    </w:p>
    <w:p w14:paraId="5C394505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Name der Hochschule: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74152467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1C19BD9D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Studiengang: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434792441"/>
          <w:placeholder>
            <w:docPart w:val="DefaultPlaceholder_-1854013440"/>
          </w:placeholder>
        </w:sdtPr>
        <w:sdtEndPr/>
        <w:sdtContent>
          <w:sdt>
            <w:sdtPr>
              <w:rPr>
                <w:sz w:val="20"/>
              </w:rPr>
              <w:id w:val="104705408"/>
              <w:placeholder>
                <w:docPart w:val="DefaultPlaceholder_-1854013440"/>
              </w:placeholder>
              <w:showingPlcHdr/>
            </w:sdtPr>
            <w:sdtEndPr/>
            <w:sdtContent>
              <w:r w:rsidRPr="00C93880">
                <w:rPr>
                  <w:rStyle w:val="Platzhaltertext"/>
                </w:rPr>
                <w:t>Klicken oder tippen Sie hier, um Text einzugeben.</w:t>
              </w:r>
            </w:sdtContent>
          </w:sdt>
        </w:sdtContent>
      </w:sdt>
    </w:p>
    <w:p w14:paraId="228BFFFC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Abschluss: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690410125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FE8391E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Jahr: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80844212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3AE4142F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 xml:space="preserve">2. </w:t>
      </w:r>
    </w:p>
    <w:p w14:paraId="5AE71249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Name der Hochschule: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61468072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DB551BC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Studiengang: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95409257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00D839E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Abschluss: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2127841604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17F3B04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Jahr: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291430815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907AA2D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 xml:space="preserve">3. </w:t>
      </w:r>
    </w:p>
    <w:p w14:paraId="061829CA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Name der Hochschule: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740357790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807D427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Studiengang: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975915069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F62D358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Abschluss: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572863624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5D5299CE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Jahr: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2074267071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44E34E93" w14:textId="77777777" w:rsidR="00FD371F" w:rsidRDefault="00FD371F" w:rsidP="00FD371F">
      <w:pPr>
        <w:rPr>
          <w:b/>
          <w:sz w:val="28"/>
          <w:szCs w:val="28"/>
        </w:rPr>
      </w:pPr>
      <w:r>
        <w:rPr>
          <w:b/>
          <w:sz w:val="28"/>
          <w:szCs w:val="28"/>
        </w:rPr>
        <w:t>Angaben zur Berufserfahrung</w:t>
      </w:r>
    </w:p>
    <w:p w14:paraId="5F4A35F7" w14:textId="77777777" w:rsidR="00FD371F" w:rsidRPr="00206842" w:rsidRDefault="00206842" w:rsidP="00206842">
      <w:pPr>
        <w:rPr>
          <w:sz w:val="20"/>
        </w:rPr>
      </w:pPr>
      <w:r w:rsidRPr="00206842">
        <w:rPr>
          <w:sz w:val="20"/>
        </w:rPr>
        <w:t>1.</w:t>
      </w:r>
    </w:p>
    <w:p w14:paraId="3D053965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Berufsbezeichnung</w:t>
      </w:r>
      <w:r>
        <w:rPr>
          <w:sz w:val="20"/>
        </w:rPr>
        <w:t>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03886552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0C77AA6A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Arbeitgeber: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645090928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5D16C5D" w14:textId="77777777" w:rsidR="00206842" w:rsidRPr="00206842" w:rsidRDefault="00206842" w:rsidP="00206842">
      <w:pPr>
        <w:rPr>
          <w:sz w:val="20"/>
        </w:rPr>
      </w:pPr>
      <w:r w:rsidRPr="00206842">
        <w:rPr>
          <w:sz w:val="20"/>
        </w:rPr>
        <w:t>Zeitraum</w:t>
      </w:r>
      <w:r>
        <w:rPr>
          <w:sz w:val="20"/>
        </w:rPr>
        <w:t>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594324201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2E370D0B" w14:textId="77777777" w:rsidR="00206842" w:rsidRDefault="00206842" w:rsidP="00FD371F">
      <w:pPr>
        <w:rPr>
          <w:sz w:val="20"/>
        </w:rPr>
      </w:pPr>
      <w:r>
        <w:rPr>
          <w:sz w:val="20"/>
        </w:rPr>
        <w:t>2.</w:t>
      </w:r>
    </w:p>
    <w:p w14:paraId="10FC2FFF" w14:textId="77777777" w:rsidR="00206842" w:rsidRPr="00206842" w:rsidRDefault="00206842" w:rsidP="00FD371F">
      <w:pPr>
        <w:rPr>
          <w:sz w:val="20"/>
        </w:rPr>
      </w:pPr>
      <w:r>
        <w:rPr>
          <w:sz w:val="20"/>
        </w:rPr>
        <w:t>Berufsbezeichnung: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208867806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35CA0AAD" w14:textId="77777777" w:rsidR="00206842" w:rsidRPr="00206842" w:rsidRDefault="00206842" w:rsidP="00FD371F">
      <w:pPr>
        <w:rPr>
          <w:sz w:val="20"/>
        </w:rPr>
      </w:pPr>
      <w:r>
        <w:rPr>
          <w:sz w:val="20"/>
        </w:rPr>
        <w:t>Arbeitgeber: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197674942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23085BCD" w14:textId="77777777" w:rsidR="00206842" w:rsidRDefault="00206842" w:rsidP="00FD371F">
      <w:pPr>
        <w:rPr>
          <w:sz w:val="20"/>
        </w:rPr>
      </w:pPr>
      <w:r>
        <w:rPr>
          <w:sz w:val="20"/>
        </w:rPr>
        <w:t>Zeitraum: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973331463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12B68FDB" w14:textId="77777777" w:rsidR="00206842" w:rsidRDefault="00206842" w:rsidP="00FD371F">
      <w:pPr>
        <w:rPr>
          <w:sz w:val="20"/>
        </w:rPr>
      </w:pPr>
      <w:r>
        <w:rPr>
          <w:sz w:val="20"/>
        </w:rPr>
        <w:t>3.</w:t>
      </w:r>
    </w:p>
    <w:p w14:paraId="00B989DF" w14:textId="77777777" w:rsidR="00206842" w:rsidRDefault="00206842" w:rsidP="00FD371F">
      <w:pPr>
        <w:rPr>
          <w:sz w:val="20"/>
        </w:rPr>
      </w:pPr>
      <w:r>
        <w:rPr>
          <w:sz w:val="20"/>
        </w:rPr>
        <w:t>Berufsbezeichnung:</w:t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1870026829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68EAE429" w14:textId="77777777" w:rsidR="00206842" w:rsidRDefault="00206842" w:rsidP="00FD371F">
      <w:pPr>
        <w:rPr>
          <w:sz w:val="20"/>
        </w:rPr>
      </w:pPr>
      <w:r>
        <w:rPr>
          <w:sz w:val="20"/>
        </w:rPr>
        <w:t>Arbeitgeber: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sdt>
        <w:sdtPr>
          <w:rPr>
            <w:sz w:val="20"/>
          </w:rPr>
          <w:id w:val="-671720047"/>
          <w:placeholder>
            <w:docPart w:val="DefaultPlaceholder_-1854013440"/>
          </w:placeholder>
          <w:showingPlcHdr/>
        </w:sdtPr>
        <w:sdtEndPr/>
        <w:sdtContent>
          <w:r w:rsidRPr="00C93880">
            <w:rPr>
              <w:rStyle w:val="Platzhaltertext"/>
            </w:rPr>
            <w:t>Klicken oder tippen Sie hier, um Text einzugeben.</w:t>
          </w:r>
        </w:sdtContent>
      </w:sdt>
    </w:p>
    <w:p w14:paraId="163FE2EC" w14:textId="77777777" w:rsidR="00206842" w:rsidRDefault="007147D5" w:rsidP="00FD371F">
      <w:pPr>
        <w:rPr>
          <w:sz w:val="20"/>
        </w:rPr>
      </w:pPr>
      <w:r>
        <w:rPr>
          <w:sz w:val="20"/>
        </w:rPr>
        <w:t>Zeitraum:</w:t>
      </w:r>
      <w:r>
        <w:rPr>
          <w:sz w:val="20"/>
        </w:rPr>
        <w:tab/>
      </w:r>
      <w:r w:rsidR="00206842">
        <w:rPr>
          <w:sz w:val="20"/>
        </w:rPr>
        <w:tab/>
      </w:r>
      <w:r w:rsidR="00206842">
        <w:rPr>
          <w:sz w:val="20"/>
        </w:rPr>
        <w:tab/>
      </w:r>
      <w:sdt>
        <w:sdtPr>
          <w:rPr>
            <w:sz w:val="20"/>
          </w:rPr>
          <w:id w:val="-819662280"/>
          <w:placeholder>
            <w:docPart w:val="DefaultPlaceholder_-1854013440"/>
          </w:placeholder>
          <w:showingPlcHdr/>
        </w:sdtPr>
        <w:sdtEndPr/>
        <w:sdtContent>
          <w:r w:rsidR="00206842" w:rsidRPr="00C93880">
            <w:rPr>
              <w:rStyle w:val="Platzhaltertext"/>
            </w:rPr>
            <w:t>Klicken oder tippen Sie hier, um Text einzugeben.</w:t>
          </w:r>
        </w:sdtContent>
      </w:sdt>
    </w:p>
    <w:p w14:paraId="2BF13780" w14:textId="77777777" w:rsidR="00206842" w:rsidRDefault="00206842" w:rsidP="00FD371F">
      <w:pPr>
        <w:rPr>
          <w:sz w:val="20"/>
        </w:rPr>
      </w:pPr>
      <w:r>
        <w:rPr>
          <w:sz w:val="20"/>
        </w:rPr>
        <w:lastRenderedPageBreak/>
        <w:t xml:space="preserve">Sollte der vorgegebene Rahmen nicht ausreichen, reichen Sie bitte weitere Angaben auf einem gesonderten Blatt ein. </w:t>
      </w:r>
    </w:p>
    <w:p w14:paraId="5FEAF314" w14:textId="77777777" w:rsidR="00206842" w:rsidRDefault="00206842" w:rsidP="00FD371F">
      <w:pPr>
        <w:rPr>
          <w:sz w:val="20"/>
        </w:rPr>
      </w:pPr>
    </w:p>
    <w:p w14:paraId="537C2E57" w14:textId="4503CC6F" w:rsidR="00206842" w:rsidRDefault="008866F6" w:rsidP="00FD371F">
      <w:pPr>
        <w:rPr>
          <w:b/>
          <w:sz w:val="20"/>
        </w:rPr>
      </w:pPr>
      <w:r w:rsidRPr="008866F6">
        <w:rPr>
          <w:b/>
          <w:sz w:val="20"/>
        </w:rPr>
        <w:t xml:space="preserve">Bitte senden Sie die Bewerbungsunterlagen per Mail bis spätestens 15. </w:t>
      </w:r>
      <w:r w:rsidR="009F0C3D">
        <w:rPr>
          <w:b/>
          <w:sz w:val="20"/>
        </w:rPr>
        <w:t>Juli 202</w:t>
      </w:r>
      <w:r w:rsidR="00F41D8C">
        <w:rPr>
          <w:b/>
          <w:sz w:val="20"/>
        </w:rPr>
        <w:t>4</w:t>
      </w:r>
      <w:r w:rsidRPr="008866F6">
        <w:rPr>
          <w:b/>
          <w:sz w:val="20"/>
        </w:rPr>
        <w:t xml:space="preserve"> an folgende Mailadresse: </w:t>
      </w:r>
      <w:hyperlink r:id="rId11" w:history="1">
        <w:r w:rsidRPr="00C93880">
          <w:rPr>
            <w:rStyle w:val="Hyperlink"/>
            <w:b/>
            <w:sz w:val="20"/>
          </w:rPr>
          <w:t>info@evaluation-master.de</w:t>
        </w:r>
      </w:hyperlink>
      <w:r w:rsidRPr="008866F6">
        <w:rPr>
          <w:b/>
          <w:sz w:val="20"/>
        </w:rPr>
        <w:t>.</w:t>
      </w:r>
    </w:p>
    <w:p w14:paraId="5E0AA4E8" w14:textId="77777777" w:rsidR="008866F6" w:rsidRDefault="008866F6" w:rsidP="00FD371F">
      <w:pPr>
        <w:rPr>
          <w:b/>
          <w:sz w:val="20"/>
        </w:rPr>
      </w:pPr>
    </w:p>
    <w:p w14:paraId="5965484C" w14:textId="77777777" w:rsidR="008866F6" w:rsidRDefault="008866F6" w:rsidP="00FD371F">
      <w:pPr>
        <w:rPr>
          <w:b/>
          <w:sz w:val="20"/>
        </w:rPr>
      </w:pPr>
      <w:r>
        <w:rPr>
          <w:b/>
          <w:sz w:val="20"/>
        </w:rPr>
        <w:t>Bitte achten Sie unbedingt darauf, diesem Bewerbungsbogen folgende Unterlagen beizulegen (amtlich beglaubigte Kopien und amtlich beglaubigte Übersetzungen)!</w:t>
      </w:r>
    </w:p>
    <w:p w14:paraId="1D937AA8" w14:textId="77777777" w:rsidR="008866F6" w:rsidRDefault="008866F6" w:rsidP="00FD371F">
      <w:pPr>
        <w:rPr>
          <w:b/>
          <w:sz w:val="20"/>
        </w:rPr>
      </w:pPr>
    </w:p>
    <w:p w14:paraId="3DD539DA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H</w:t>
      </w:r>
      <w:r w:rsidR="00AB4AF0">
        <w:rPr>
          <w:sz w:val="20"/>
        </w:rPr>
        <w:t>ochschulzuga</w:t>
      </w:r>
      <w:r>
        <w:rPr>
          <w:sz w:val="20"/>
        </w:rPr>
        <w:t>ng</w:t>
      </w:r>
      <w:r w:rsidR="00AB4AF0">
        <w:rPr>
          <w:sz w:val="20"/>
        </w:rPr>
        <w:t>s</w:t>
      </w:r>
      <w:r>
        <w:rPr>
          <w:sz w:val="20"/>
        </w:rPr>
        <w:t>berechtigung</w:t>
      </w:r>
    </w:p>
    <w:p w14:paraId="38192A3A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Hochschulabschlusszeugnis(se) und Urkunde(n) des Abschlusses</w:t>
      </w:r>
    </w:p>
    <w:p w14:paraId="3875B83B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Arbeitgeberbescheinigung bzw. Arbeitszeugnis über die qualifizierte berufspraktische Erfahrung von mindestens einem Jahr nac</w:t>
      </w:r>
      <w:r w:rsidR="007147D5">
        <w:rPr>
          <w:sz w:val="20"/>
        </w:rPr>
        <w:t>h dem ersten Hochschulabschluss</w:t>
      </w:r>
    </w:p>
    <w:p w14:paraId="17297C03" w14:textId="77777777" w:rsidR="006F1901" w:rsidRDefault="006F1901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Tabellarischer Lebenslauf</w:t>
      </w:r>
    </w:p>
    <w:p w14:paraId="2D874AFE" w14:textId="77777777" w:rsidR="008866F6" w:rsidRDefault="008866F6" w:rsidP="008866F6">
      <w:pPr>
        <w:pStyle w:val="Listenabsatz"/>
        <w:numPr>
          <w:ilvl w:val="0"/>
          <w:numId w:val="16"/>
        </w:numPr>
        <w:rPr>
          <w:sz w:val="20"/>
        </w:rPr>
      </w:pPr>
      <w:r>
        <w:rPr>
          <w:sz w:val="20"/>
        </w:rPr>
        <w:t>Nachweis zu Deutschkenntnissen (nur für Bewerber</w:t>
      </w:r>
      <w:r w:rsidR="006F1901">
        <w:rPr>
          <w:sz w:val="20"/>
        </w:rPr>
        <w:t>*innen</w:t>
      </w:r>
      <w:r>
        <w:rPr>
          <w:sz w:val="20"/>
        </w:rPr>
        <w:t xml:space="preserve"> aus dem nicht deutschsprachigen Raum)</w:t>
      </w:r>
    </w:p>
    <w:p w14:paraId="3A54CC30" w14:textId="77777777" w:rsidR="008866F6" w:rsidRDefault="008866F6" w:rsidP="008866F6">
      <w:pPr>
        <w:rPr>
          <w:sz w:val="20"/>
        </w:rPr>
      </w:pPr>
    </w:p>
    <w:p w14:paraId="622A2613" w14:textId="77777777" w:rsidR="008866F6" w:rsidRDefault="008866F6" w:rsidP="008866F6">
      <w:pPr>
        <w:rPr>
          <w:sz w:val="20"/>
        </w:rPr>
      </w:pPr>
    </w:p>
    <w:p w14:paraId="0603A28A" w14:textId="77777777" w:rsidR="008866F6" w:rsidRDefault="008866F6" w:rsidP="008866F6">
      <w:pPr>
        <w:rPr>
          <w:sz w:val="20"/>
        </w:rPr>
      </w:pPr>
      <w:r>
        <w:rPr>
          <w:sz w:val="20"/>
        </w:rPr>
        <w:t>Ich versichere, dass ich alle Angaben nach bestem</w:t>
      </w:r>
      <w:r w:rsidR="00E80521">
        <w:rPr>
          <w:sz w:val="20"/>
        </w:rPr>
        <w:t xml:space="preserve"> Wissen und Gewissen und wahrheitsgemäß</w:t>
      </w:r>
      <w:r>
        <w:rPr>
          <w:sz w:val="20"/>
        </w:rPr>
        <w:t xml:space="preserve"> gemacht habe. Mir ist bekannt, dass fahrlässig oder vorsätzlich falsch gemachte Angaben zum Ausschluss vom Zulassung</w:t>
      </w:r>
      <w:r w:rsidR="00E80521">
        <w:rPr>
          <w:sz w:val="20"/>
        </w:rPr>
        <w:t>s</w:t>
      </w:r>
      <w:r>
        <w:rPr>
          <w:sz w:val="20"/>
        </w:rPr>
        <w:t xml:space="preserve">verfahren oder – bei späterer Feststellung – zum Widerruf der Zulassung führen können. </w:t>
      </w:r>
    </w:p>
    <w:p w14:paraId="547F305E" w14:textId="77777777" w:rsidR="008866F6" w:rsidRDefault="008866F6" w:rsidP="008866F6">
      <w:pPr>
        <w:rPr>
          <w:sz w:val="20"/>
        </w:rPr>
      </w:pPr>
    </w:p>
    <w:p w14:paraId="2E6F74BE" w14:textId="77777777" w:rsidR="008866F6" w:rsidRDefault="008866F6" w:rsidP="008866F6">
      <w:pPr>
        <w:rPr>
          <w:sz w:val="20"/>
        </w:rPr>
      </w:pPr>
    </w:p>
    <w:p w14:paraId="04DE7AC3" w14:textId="77777777" w:rsidR="008866F6" w:rsidRDefault="008866F6" w:rsidP="008866F6">
      <w:pPr>
        <w:rPr>
          <w:sz w:val="20"/>
        </w:rPr>
      </w:pPr>
      <w:r>
        <w:rPr>
          <w:sz w:val="20"/>
        </w:rPr>
        <w:t xml:space="preserve">____________________________________________ </w:t>
      </w:r>
      <w:r>
        <w:rPr>
          <w:sz w:val="20"/>
        </w:rPr>
        <w:tab/>
      </w:r>
      <w:r>
        <w:rPr>
          <w:sz w:val="20"/>
        </w:rPr>
        <w:tab/>
        <w:t>____________________________________________</w:t>
      </w:r>
    </w:p>
    <w:p w14:paraId="6618473B" w14:textId="77777777" w:rsidR="008866F6" w:rsidRDefault="008866F6" w:rsidP="008866F6">
      <w:pPr>
        <w:rPr>
          <w:sz w:val="20"/>
        </w:rPr>
      </w:pPr>
      <w:r>
        <w:rPr>
          <w:sz w:val="20"/>
        </w:rPr>
        <w:t>Ort, Datum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Unterschrift</w:t>
      </w:r>
    </w:p>
    <w:p w14:paraId="4C718BB5" w14:textId="77777777" w:rsidR="006F1901" w:rsidRDefault="006F1901" w:rsidP="008866F6">
      <w:pPr>
        <w:rPr>
          <w:sz w:val="20"/>
        </w:rPr>
      </w:pPr>
    </w:p>
    <w:p w14:paraId="3B098076" w14:textId="77777777" w:rsidR="006F1901" w:rsidRDefault="006F1901" w:rsidP="008866F6">
      <w:pPr>
        <w:rPr>
          <w:sz w:val="20"/>
        </w:rPr>
      </w:pPr>
      <w:r>
        <w:rPr>
          <w:sz w:val="20"/>
        </w:rPr>
        <w:t xml:space="preserve">________________________________________________________________________________________________________________ </w:t>
      </w:r>
    </w:p>
    <w:p w14:paraId="7692034F" w14:textId="77777777" w:rsidR="006F1901" w:rsidRDefault="006F1901" w:rsidP="008866F6">
      <w:pPr>
        <w:rPr>
          <w:szCs w:val="22"/>
        </w:rPr>
      </w:pPr>
      <w:r>
        <w:rPr>
          <w:b/>
          <w:sz w:val="28"/>
          <w:szCs w:val="28"/>
        </w:rPr>
        <w:t xml:space="preserve">Zu unserer Information </w:t>
      </w:r>
      <w:r>
        <w:rPr>
          <w:szCs w:val="22"/>
        </w:rPr>
        <w:t>(freiwillige Angaben)</w:t>
      </w:r>
    </w:p>
    <w:p w14:paraId="5A95E2BC" w14:textId="77777777" w:rsidR="006F1901" w:rsidRDefault="006F1901" w:rsidP="008866F6">
      <w:pPr>
        <w:rPr>
          <w:szCs w:val="22"/>
        </w:rPr>
      </w:pPr>
      <w:r>
        <w:rPr>
          <w:szCs w:val="22"/>
        </w:rPr>
        <w:t>Wie haben Sie vom Weiterbildungs-Masterstudiengang Evaluation erfahren?</w:t>
      </w:r>
    </w:p>
    <w:p w14:paraId="43283C02" w14:textId="77777777" w:rsidR="006F1901" w:rsidRDefault="00F41D8C" w:rsidP="008866F6">
      <w:pPr>
        <w:rPr>
          <w:szCs w:val="22"/>
        </w:rPr>
      </w:pPr>
      <w:sdt>
        <w:sdtPr>
          <w:rPr>
            <w:szCs w:val="22"/>
          </w:rPr>
          <w:id w:val="-928352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Flyer</w:t>
      </w:r>
      <w:r w:rsidR="006F1901">
        <w:rPr>
          <w:szCs w:val="22"/>
        </w:rPr>
        <w:tab/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-1285429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Presse</w:t>
      </w:r>
      <w:r w:rsidR="006F1901">
        <w:rPr>
          <w:szCs w:val="22"/>
        </w:rPr>
        <w:tab/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-48920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Anzeige</w:t>
      </w:r>
    </w:p>
    <w:p w14:paraId="79930046" w14:textId="77777777" w:rsidR="006F1901" w:rsidRDefault="00F41D8C" w:rsidP="008866F6">
      <w:pPr>
        <w:rPr>
          <w:szCs w:val="22"/>
        </w:rPr>
      </w:pPr>
      <w:sdt>
        <w:sdtPr>
          <w:rPr>
            <w:szCs w:val="22"/>
          </w:rPr>
          <w:id w:val="541252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Info-Mail</w:t>
      </w:r>
      <w:r w:rsidR="006F1901">
        <w:rPr>
          <w:szCs w:val="22"/>
        </w:rPr>
        <w:tab/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397416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Internetrecherche</w:t>
      </w:r>
      <w:r w:rsidR="006F1901">
        <w:rPr>
          <w:szCs w:val="22"/>
        </w:rPr>
        <w:tab/>
      </w:r>
      <w:r w:rsidR="006F1901">
        <w:rPr>
          <w:szCs w:val="22"/>
        </w:rPr>
        <w:tab/>
      </w:r>
      <w:sdt>
        <w:sdtPr>
          <w:rPr>
            <w:szCs w:val="22"/>
          </w:rPr>
          <w:id w:val="2022276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Empfehlung</w:t>
      </w:r>
    </w:p>
    <w:p w14:paraId="177E7EAF" w14:textId="77777777" w:rsidR="006F1901" w:rsidRDefault="00F41D8C" w:rsidP="008866F6">
      <w:pPr>
        <w:rPr>
          <w:szCs w:val="22"/>
        </w:rPr>
      </w:pPr>
      <w:sdt>
        <w:sdtPr>
          <w:rPr>
            <w:szCs w:val="22"/>
          </w:rPr>
          <w:id w:val="-2092696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901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6F1901">
        <w:rPr>
          <w:szCs w:val="22"/>
        </w:rPr>
        <w:t xml:space="preserve"> Sonstiges </w:t>
      </w:r>
      <w:sdt>
        <w:sdtPr>
          <w:rPr>
            <w:szCs w:val="22"/>
          </w:rPr>
          <w:id w:val="523746711"/>
          <w:placeholder>
            <w:docPart w:val="DefaultPlaceholder_-1854013440"/>
          </w:placeholder>
          <w:showingPlcHdr/>
        </w:sdtPr>
        <w:sdtEndPr/>
        <w:sdtContent>
          <w:r w:rsidR="006F1901" w:rsidRPr="00C93880">
            <w:rPr>
              <w:rStyle w:val="Platzhaltertext"/>
            </w:rPr>
            <w:t>Klicken oder tippen Sie hier, um Text einzugeben.</w:t>
          </w:r>
        </w:sdtContent>
      </w:sdt>
    </w:p>
    <w:p w14:paraId="6ACEBFC9" w14:textId="77777777" w:rsidR="006F1901" w:rsidRPr="006F1901" w:rsidRDefault="006F1901" w:rsidP="008866F6">
      <w:pPr>
        <w:rPr>
          <w:szCs w:val="22"/>
        </w:rPr>
      </w:pPr>
      <w:r>
        <w:rPr>
          <w:szCs w:val="22"/>
        </w:rPr>
        <w:t>Vielen Dank!</w:t>
      </w:r>
    </w:p>
    <w:sectPr w:rsidR="006F1901" w:rsidRPr="006F1901" w:rsidSect="005B7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985" w:right="1134" w:bottom="1134" w:left="1134" w:header="57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BDB1" w14:textId="77777777" w:rsidR="007C5720" w:rsidRDefault="007C5720">
      <w:r>
        <w:separator/>
      </w:r>
    </w:p>
  </w:endnote>
  <w:endnote w:type="continuationSeparator" w:id="0">
    <w:p w14:paraId="4D10B5BE" w14:textId="77777777" w:rsidR="007C5720" w:rsidRDefault="007C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E01A2" w14:textId="77777777" w:rsidR="00E13B4A" w:rsidRDefault="00E1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29613"/>
      <w:docPartObj>
        <w:docPartGallery w:val="Page Numbers (Bottom of Page)"/>
        <w:docPartUnique/>
      </w:docPartObj>
    </w:sdtPr>
    <w:sdtEndPr/>
    <w:sdtContent>
      <w:p w14:paraId="3FF37A65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0CA">
          <w:rPr>
            <w:noProof/>
          </w:rPr>
          <w:t>2</w:t>
        </w:r>
        <w:r>
          <w:fldChar w:fldCharType="end"/>
        </w:r>
      </w:p>
    </w:sdtContent>
  </w:sdt>
  <w:p w14:paraId="7AAB4264" w14:textId="77777777" w:rsidR="0082581A" w:rsidRDefault="008258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D9F3" w14:textId="77777777" w:rsidR="00E13B4A" w:rsidRDefault="00E1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E8214" w14:textId="77777777" w:rsidR="007C5720" w:rsidRDefault="007C5720">
      <w:r>
        <w:separator/>
      </w:r>
    </w:p>
  </w:footnote>
  <w:footnote w:type="continuationSeparator" w:id="0">
    <w:p w14:paraId="36BF538A" w14:textId="77777777" w:rsidR="007C5720" w:rsidRDefault="007C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042D8" w14:textId="77777777" w:rsidR="00E13B4A" w:rsidRDefault="00E13B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066A1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534E2905" wp14:editId="78887CB4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27250811" wp14:editId="52B3459F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89B5F" w14:textId="77777777" w:rsidR="00E13B4A" w:rsidRDefault="00E13B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195E59C8"/>
    <w:multiLevelType w:val="hybridMultilevel"/>
    <w:tmpl w:val="F5160D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E3CB5"/>
    <w:multiLevelType w:val="hybridMultilevel"/>
    <w:tmpl w:val="13F84E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609B8"/>
    <w:multiLevelType w:val="multilevel"/>
    <w:tmpl w:val="3E387642"/>
    <w:numStyleLink w:val="berschrift"/>
  </w:abstractNum>
  <w:abstractNum w:abstractNumId="8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9753507"/>
    <w:multiLevelType w:val="multilevel"/>
    <w:tmpl w:val="2DB4A782"/>
    <w:numStyleLink w:val="UdS-Aufzhlung"/>
  </w:abstractNum>
  <w:abstractNum w:abstractNumId="11" w15:restartNumberingAfterBreak="0">
    <w:nsid w:val="5AC465EF"/>
    <w:multiLevelType w:val="hybridMultilevel"/>
    <w:tmpl w:val="B4BC33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80A2D"/>
    <w:multiLevelType w:val="multilevel"/>
    <w:tmpl w:val="2DB4A782"/>
    <w:numStyleLink w:val="UdS-Aufzhlung"/>
  </w:abstractNum>
  <w:num w:numId="1" w16cid:durableId="1312907693">
    <w:abstractNumId w:val="1"/>
  </w:num>
  <w:num w:numId="2" w16cid:durableId="298267043">
    <w:abstractNumId w:val="8"/>
  </w:num>
  <w:num w:numId="3" w16cid:durableId="1175146780">
    <w:abstractNumId w:val="2"/>
  </w:num>
  <w:num w:numId="4" w16cid:durableId="18161455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6712704">
    <w:abstractNumId w:val="0"/>
  </w:num>
  <w:num w:numId="6" w16cid:durableId="14216382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9481999">
    <w:abstractNumId w:val="9"/>
  </w:num>
  <w:num w:numId="8" w16cid:durableId="7030924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9507454">
    <w:abstractNumId w:val="3"/>
  </w:num>
  <w:num w:numId="10" w16cid:durableId="1185359803">
    <w:abstractNumId w:val="7"/>
  </w:num>
  <w:num w:numId="11" w16cid:durableId="1320771350">
    <w:abstractNumId w:val="10"/>
  </w:num>
  <w:num w:numId="12" w16cid:durableId="1001615746">
    <w:abstractNumId w:val="12"/>
  </w:num>
  <w:num w:numId="13" w16cid:durableId="280188782">
    <w:abstractNumId w:val="4"/>
  </w:num>
  <w:num w:numId="14" w16cid:durableId="84308487">
    <w:abstractNumId w:val="6"/>
  </w:num>
  <w:num w:numId="15" w16cid:durableId="698092981">
    <w:abstractNumId w:val="5"/>
  </w:num>
  <w:num w:numId="16" w16cid:durableId="1106266327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71F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06842"/>
    <w:rsid w:val="00215DA5"/>
    <w:rsid w:val="0021609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235F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1901"/>
    <w:rsid w:val="006F24FB"/>
    <w:rsid w:val="006F7970"/>
    <w:rsid w:val="007147D5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61783"/>
    <w:rsid w:val="00761804"/>
    <w:rsid w:val="00765B18"/>
    <w:rsid w:val="00771E2F"/>
    <w:rsid w:val="00772689"/>
    <w:rsid w:val="00772EB2"/>
    <w:rsid w:val="007850CA"/>
    <w:rsid w:val="007861DC"/>
    <w:rsid w:val="007865D6"/>
    <w:rsid w:val="00787F10"/>
    <w:rsid w:val="007915F0"/>
    <w:rsid w:val="007926B1"/>
    <w:rsid w:val="007959CC"/>
    <w:rsid w:val="00796380"/>
    <w:rsid w:val="007A0326"/>
    <w:rsid w:val="007A1FAC"/>
    <w:rsid w:val="007A7DAE"/>
    <w:rsid w:val="007B5ED4"/>
    <w:rsid w:val="007C3083"/>
    <w:rsid w:val="007C385D"/>
    <w:rsid w:val="007C5720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0CD8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66F6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0C3D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1128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B4AF0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843"/>
    <w:rsid w:val="00CB5FCA"/>
    <w:rsid w:val="00CB612C"/>
    <w:rsid w:val="00CC0A2C"/>
    <w:rsid w:val="00CC16D7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3285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0521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1D8C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371F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636E43"/>
  <w15:docId w15:val="{4B07C318-AEEC-4787-8F70-88EC90EF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evaluation-master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ble\Downloads\2020-UdS-Dokument-Vorlage-Blanko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556DF3-160F-41A3-93EA-2C830224ABF2}"/>
      </w:docPartPr>
      <w:docPartBody>
        <w:p w:rsidR="00FF6D6A" w:rsidRDefault="00DA1264">
          <w:r w:rsidRPr="00C938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A53BF-7E6E-4E64-856E-448ADD8D1E04}"/>
      </w:docPartPr>
      <w:docPartBody>
        <w:p w:rsidR="00721A6E" w:rsidRDefault="00FF6D6A">
          <w:r w:rsidRPr="0056719B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264"/>
    <w:rsid w:val="00180171"/>
    <w:rsid w:val="001901E4"/>
    <w:rsid w:val="00721A6E"/>
    <w:rsid w:val="00DA1264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F6D6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4CF7E-C25A-451C-9ADD-720E1A466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 (2).dotx</Template>
  <TotalTime>0</TotalTime>
  <Pages>3</Pages>
  <Words>516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4257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Mable</dc:creator>
  <cp:keywords/>
  <dc:description/>
  <cp:lastModifiedBy>Sandra Schopper</cp:lastModifiedBy>
  <cp:revision>2</cp:revision>
  <cp:lastPrinted>2019-11-04T08:42:00Z</cp:lastPrinted>
  <dcterms:created xsi:type="dcterms:W3CDTF">2024-01-10T12:07:00Z</dcterms:created>
  <dcterms:modified xsi:type="dcterms:W3CDTF">2024-01-10T12:07:00Z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